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3789" w14:textId="77777777" w:rsidR="00CE35DC" w:rsidRDefault="00CE35DC" w:rsidP="00CB1C41">
      <w:pPr>
        <w:pStyle w:val="KeinAbsatzformat"/>
        <w:tabs>
          <w:tab w:val="left" w:pos="5440"/>
        </w:tabs>
        <w:spacing w:line="260" w:lineRule="atLeast"/>
        <w:rPr>
          <w:rFonts w:ascii="Arial" w:hAnsi="Arial" w:cs="ArialMT"/>
          <w:sz w:val="20"/>
          <w:szCs w:val="20"/>
        </w:rPr>
        <w:sectPr w:rsidR="00CE35DC" w:rsidSect="00042C1B">
          <w:headerReference w:type="default" r:id="rId7"/>
          <w:headerReference w:type="first" r:id="rId8"/>
          <w:pgSz w:w="11900" w:h="16840"/>
          <w:pgMar w:top="1701" w:right="1644" w:bottom="1418" w:left="1418" w:header="0" w:footer="0" w:gutter="0"/>
          <w:cols w:space="708"/>
          <w:titlePg/>
          <w:docGrid w:linePitch="360"/>
        </w:sectPr>
      </w:pPr>
    </w:p>
    <w:p w14:paraId="472572B5" w14:textId="77777777" w:rsidR="000717C5" w:rsidRPr="000717C5" w:rsidRDefault="000717C5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7C5805AC" w14:textId="17883B76" w:rsidR="00552842" w:rsidRDefault="00856EC6" w:rsidP="005528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Gesuch </w:t>
      </w:r>
      <w:r w:rsidR="009758E7">
        <w:rPr>
          <w:rFonts w:ascii="Arial" w:hAnsi="Arial" w:cs="Arial"/>
          <w:b/>
          <w:bCs/>
          <w:sz w:val="20"/>
          <w:szCs w:val="20"/>
        </w:rPr>
        <w:t>Materialvermietung – mobile Plakatständer mit Betonsockel</w:t>
      </w:r>
    </w:p>
    <w:p w14:paraId="45BA3789" w14:textId="77777777" w:rsidR="00F65536" w:rsidRDefault="00F65536" w:rsidP="00552842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52842" w14:paraId="16127157" w14:textId="77777777" w:rsidTr="00552842">
        <w:tc>
          <w:tcPr>
            <w:tcW w:w="4414" w:type="dxa"/>
          </w:tcPr>
          <w:p w14:paraId="70BB3B39" w14:textId="77777777" w:rsidR="00552842" w:rsidRDefault="00552842" w:rsidP="0055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Anzahl Plakatständer mit Betonsockel</w:t>
            </w:r>
          </w:p>
          <w:p w14:paraId="5A5993DE" w14:textId="1CB81D46" w:rsidR="00552842" w:rsidRDefault="00552842" w:rsidP="00552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</w:tcPr>
          <w:p w14:paraId="398A9F6A" w14:textId="77777777" w:rsidR="00552842" w:rsidRDefault="00552842" w:rsidP="005528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14:paraId="71A3AA6B" w14:textId="77777777" w:rsidTr="00552842">
        <w:tc>
          <w:tcPr>
            <w:tcW w:w="4414" w:type="dxa"/>
          </w:tcPr>
          <w:p w14:paraId="350AF30D" w14:textId="77777777" w:rsidR="00552842" w:rsidRDefault="00552842" w:rsidP="0055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Zeitdauer (genaues Datum angeben</w:t>
            </w:r>
            <w:r w:rsidR="00F65536">
              <w:rPr>
                <w:rFonts w:ascii="Arial" w:hAnsi="Arial" w:cs="Arial"/>
                <w:sz w:val="20"/>
                <w:szCs w:val="20"/>
              </w:rPr>
              <w:t>/von-bis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92C330" w14:textId="21578160" w:rsidR="00856EC6" w:rsidRDefault="00856EC6" w:rsidP="00552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</w:tcPr>
          <w:p w14:paraId="0556E534" w14:textId="77777777" w:rsidR="00552842" w:rsidRDefault="00552842" w:rsidP="005528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570B70" w14:textId="77777777" w:rsidR="00552842" w:rsidRPr="00552842" w:rsidRDefault="00552842" w:rsidP="00552842">
      <w:pPr>
        <w:rPr>
          <w:rFonts w:ascii="Arial" w:hAnsi="Arial" w:cs="Arial"/>
          <w:sz w:val="20"/>
          <w:szCs w:val="20"/>
        </w:rPr>
      </w:pPr>
    </w:p>
    <w:p w14:paraId="1F4A69E3" w14:textId="502BAC24" w:rsidR="00552842" w:rsidRPr="00552842" w:rsidRDefault="00552842" w:rsidP="00552842">
      <w:pPr>
        <w:rPr>
          <w:rFonts w:ascii="Arial" w:hAnsi="Arial" w:cs="Arial"/>
          <w:sz w:val="20"/>
          <w:szCs w:val="20"/>
          <w:u w:val="single"/>
        </w:rPr>
      </w:pPr>
      <w:r w:rsidRPr="00552842">
        <w:rPr>
          <w:rFonts w:ascii="Arial" w:hAnsi="Arial" w:cs="Arial"/>
          <w:sz w:val="20"/>
          <w:szCs w:val="20"/>
          <w:u w:val="single"/>
        </w:rPr>
        <w:t>Organisation</w:t>
      </w:r>
      <w:r w:rsidR="009758E7">
        <w:rPr>
          <w:rFonts w:ascii="Arial" w:hAnsi="Arial" w:cs="Arial"/>
          <w:sz w:val="20"/>
          <w:szCs w:val="20"/>
          <w:u w:val="single"/>
        </w:rPr>
        <w:t>/Mieter</w:t>
      </w:r>
    </w:p>
    <w:p w14:paraId="4149E282" w14:textId="77777777" w:rsidR="00552842" w:rsidRPr="00552842" w:rsidRDefault="00552842" w:rsidP="00552842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24"/>
        <w:gridCol w:w="4404"/>
      </w:tblGrid>
      <w:tr w:rsidR="00552842" w:rsidRPr="00552842" w14:paraId="64379A9A" w14:textId="77777777" w:rsidTr="00412ED8">
        <w:tc>
          <w:tcPr>
            <w:tcW w:w="4531" w:type="dxa"/>
          </w:tcPr>
          <w:p w14:paraId="2A2368FA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Name der Organisation / Verein / Firma</w:t>
            </w:r>
          </w:p>
          <w:p w14:paraId="04CCEDBA" w14:textId="001B15E4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C8BE41" w14:textId="5178EE99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1EB58E88" w14:textId="77777777" w:rsidTr="00412ED8">
        <w:tc>
          <w:tcPr>
            <w:tcW w:w="4531" w:type="dxa"/>
          </w:tcPr>
          <w:p w14:paraId="443301BA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Verantwortliche Person</w:t>
            </w:r>
          </w:p>
          <w:p w14:paraId="73D6191B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Vorname und Name</w:t>
            </w:r>
          </w:p>
        </w:tc>
        <w:tc>
          <w:tcPr>
            <w:tcW w:w="4531" w:type="dxa"/>
          </w:tcPr>
          <w:p w14:paraId="778E0728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5AA24323" w14:textId="77777777" w:rsidTr="00412ED8">
        <w:tc>
          <w:tcPr>
            <w:tcW w:w="4531" w:type="dxa"/>
          </w:tcPr>
          <w:p w14:paraId="43EAE216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3629BAC5" w14:textId="2B7F0B8D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9EED65A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05FEF24B" w14:textId="77777777" w:rsidTr="00412ED8">
        <w:tc>
          <w:tcPr>
            <w:tcW w:w="4531" w:type="dxa"/>
          </w:tcPr>
          <w:p w14:paraId="2DDC566D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PLZ/Ort</w:t>
            </w:r>
          </w:p>
          <w:p w14:paraId="1DF68D14" w14:textId="24F032DF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68EF94E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62547C9A" w14:textId="77777777" w:rsidTr="00412ED8">
        <w:tc>
          <w:tcPr>
            <w:tcW w:w="4531" w:type="dxa"/>
          </w:tcPr>
          <w:p w14:paraId="1EB9AFAF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Telefon/Mobile</w:t>
            </w:r>
          </w:p>
          <w:p w14:paraId="20A1C944" w14:textId="78EC5D06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9B2FB02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2D7E6913" w14:textId="77777777" w:rsidTr="00412ED8">
        <w:tc>
          <w:tcPr>
            <w:tcW w:w="4531" w:type="dxa"/>
          </w:tcPr>
          <w:p w14:paraId="09552242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E-Mail Adresse</w:t>
            </w:r>
          </w:p>
          <w:p w14:paraId="5E3D09F8" w14:textId="549593D5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6B449C1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91D052" w14:textId="77777777" w:rsidR="00552842" w:rsidRPr="00552842" w:rsidRDefault="00552842" w:rsidP="00552842">
      <w:pPr>
        <w:rPr>
          <w:rFonts w:ascii="Arial" w:hAnsi="Arial" w:cs="Arial"/>
          <w:sz w:val="20"/>
          <w:szCs w:val="20"/>
          <w:u w:val="single"/>
        </w:rPr>
      </w:pPr>
    </w:p>
    <w:p w14:paraId="25F1D280" w14:textId="4A835FA1" w:rsidR="00552842" w:rsidRDefault="00552842" w:rsidP="00552842">
      <w:pPr>
        <w:rPr>
          <w:rFonts w:ascii="Arial" w:hAnsi="Arial" w:cs="Arial"/>
          <w:sz w:val="20"/>
          <w:szCs w:val="20"/>
          <w:u w:val="single"/>
        </w:rPr>
      </w:pPr>
      <w:r w:rsidRPr="00552842">
        <w:rPr>
          <w:rFonts w:ascii="Arial" w:hAnsi="Arial" w:cs="Arial"/>
          <w:sz w:val="20"/>
          <w:szCs w:val="20"/>
          <w:u w:val="single"/>
        </w:rPr>
        <w:t>Rechnungsadresse</w:t>
      </w:r>
    </w:p>
    <w:p w14:paraId="2CF88B7E" w14:textId="77777777" w:rsidR="00552842" w:rsidRPr="00552842" w:rsidRDefault="00552842" w:rsidP="00552842">
      <w:pPr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24"/>
        <w:gridCol w:w="4404"/>
      </w:tblGrid>
      <w:tr w:rsidR="00552842" w:rsidRPr="00552842" w14:paraId="50BF9949" w14:textId="77777777" w:rsidTr="00412ED8">
        <w:tc>
          <w:tcPr>
            <w:tcW w:w="4531" w:type="dxa"/>
          </w:tcPr>
          <w:p w14:paraId="568C9962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Name der Organisation / Verein / Firma</w:t>
            </w:r>
          </w:p>
          <w:p w14:paraId="492543E1" w14:textId="220FE338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5A9DE3D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73ECE501" w14:textId="77777777" w:rsidTr="00412ED8">
        <w:tc>
          <w:tcPr>
            <w:tcW w:w="4531" w:type="dxa"/>
          </w:tcPr>
          <w:p w14:paraId="6168582A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Verantwortliche Person</w:t>
            </w:r>
          </w:p>
          <w:p w14:paraId="7B0B2A81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Vorname und Name</w:t>
            </w:r>
          </w:p>
        </w:tc>
        <w:tc>
          <w:tcPr>
            <w:tcW w:w="4531" w:type="dxa"/>
          </w:tcPr>
          <w:p w14:paraId="766AA29A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2118A35E" w14:textId="77777777" w:rsidTr="00412ED8">
        <w:tc>
          <w:tcPr>
            <w:tcW w:w="4531" w:type="dxa"/>
          </w:tcPr>
          <w:p w14:paraId="75180C56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621A4954" w14:textId="6AE52DB9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57BFFFF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2856B164" w14:textId="77777777" w:rsidTr="00412ED8">
        <w:tc>
          <w:tcPr>
            <w:tcW w:w="4531" w:type="dxa"/>
          </w:tcPr>
          <w:p w14:paraId="7067C4FC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PLZ / Ort</w:t>
            </w:r>
          </w:p>
          <w:p w14:paraId="49401CCC" w14:textId="369E4271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9D9B2C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11044DF4" w14:textId="77777777" w:rsidTr="00412ED8">
        <w:tc>
          <w:tcPr>
            <w:tcW w:w="4531" w:type="dxa"/>
          </w:tcPr>
          <w:p w14:paraId="1DFE7AFB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Telefon/Mobile</w:t>
            </w:r>
          </w:p>
          <w:p w14:paraId="20E00AF8" w14:textId="57FCF2E1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118411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5FE3AD08" w14:textId="77777777" w:rsidTr="00412ED8">
        <w:tc>
          <w:tcPr>
            <w:tcW w:w="4531" w:type="dxa"/>
          </w:tcPr>
          <w:p w14:paraId="691888F3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E-Mail Adresse</w:t>
            </w:r>
          </w:p>
          <w:p w14:paraId="6D2F51F2" w14:textId="46C0AF79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B67959E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71F58E" w14:textId="77777777" w:rsidR="00552842" w:rsidRPr="00552842" w:rsidRDefault="00552842" w:rsidP="00552842">
      <w:pPr>
        <w:rPr>
          <w:rFonts w:ascii="Arial" w:hAnsi="Arial" w:cs="Arial"/>
          <w:sz w:val="20"/>
          <w:szCs w:val="20"/>
        </w:rPr>
      </w:pPr>
    </w:p>
    <w:p w14:paraId="7AE626C4" w14:textId="560C18BE" w:rsidR="00552842" w:rsidRDefault="00552842" w:rsidP="00552842">
      <w:pPr>
        <w:rPr>
          <w:rFonts w:ascii="Arial" w:hAnsi="Arial" w:cs="Arial"/>
          <w:sz w:val="20"/>
          <w:szCs w:val="20"/>
          <w:u w:val="single"/>
        </w:rPr>
      </w:pPr>
      <w:r w:rsidRPr="00552842">
        <w:rPr>
          <w:rFonts w:ascii="Arial" w:hAnsi="Arial" w:cs="Arial"/>
          <w:sz w:val="20"/>
          <w:szCs w:val="20"/>
          <w:u w:val="single"/>
        </w:rPr>
        <w:t>Verantwortliche Person</w:t>
      </w:r>
    </w:p>
    <w:p w14:paraId="291E252A" w14:textId="77777777" w:rsidR="00552842" w:rsidRPr="00552842" w:rsidRDefault="00552842" w:rsidP="00552842">
      <w:pPr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24"/>
        <w:gridCol w:w="4404"/>
      </w:tblGrid>
      <w:tr w:rsidR="00552842" w:rsidRPr="00552842" w14:paraId="42B23B7D" w14:textId="77777777" w:rsidTr="00412ED8">
        <w:tc>
          <w:tcPr>
            <w:tcW w:w="4531" w:type="dxa"/>
          </w:tcPr>
          <w:p w14:paraId="68490392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Vorname und Name</w:t>
            </w:r>
          </w:p>
          <w:p w14:paraId="6A6A39C4" w14:textId="6D4AC3DE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8370B1E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49997DD9" w14:textId="77777777" w:rsidTr="00412ED8">
        <w:tc>
          <w:tcPr>
            <w:tcW w:w="4531" w:type="dxa"/>
          </w:tcPr>
          <w:p w14:paraId="29563856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Adresse</w:t>
            </w:r>
          </w:p>
          <w:p w14:paraId="4AA11016" w14:textId="541AF5D8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FF3087E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06292F7A" w14:textId="77777777" w:rsidTr="00412ED8">
        <w:tc>
          <w:tcPr>
            <w:tcW w:w="4531" w:type="dxa"/>
          </w:tcPr>
          <w:p w14:paraId="26347E53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PLZ / Ort</w:t>
            </w:r>
          </w:p>
          <w:p w14:paraId="207DD0E4" w14:textId="6BBBFF0D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5C37341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7C7A44E1" w14:textId="77777777" w:rsidTr="00412ED8">
        <w:tc>
          <w:tcPr>
            <w:tcW w:w="4531" w:type="dxa"/>
          </w:tcPr>
          <w:p w14:paraId="73FCF165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Geburtsdatum</w:t>
            </w:r>
          </w:p>
          <w:p w14:paraId="750F0AE6" w14:textId="46DEFF82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220081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77AB40F3" w14:textId="77777777" w:rsidTr="00412ED8">
        <w:tc>
          <w:tcPr>
            <w:tcW w:w="4531" w:type="dxa"/>
          </w:tcPr>
          <w:p w14:paraId="3DCC0F07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Telefon/Mobile</w:t>
            </w:r>
          </w:p>
          <w:p w14:paraId="79B15AC7" w14:textId="49C5A15B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3F48BFD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842" w:rsidRPr="00552842" w14:paraId="2DC9C44D" w14:textId="77777777" w:rsidTr="00412ED8">
        <w:tc>
          <w:tcPr>
            <w:tcW w:w="4531" w:type="dxa"/>
          </w:tcPr>
          <w:p w14:paraId="5CA535A0" w14:textId="77777777" w:rsid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  <w:r w:rsidRPr="00552842">
              <w:rPr>
                <w:rFonts w:ascii="Arial" w:hAnsi="Arial" w:cs="Arial"/>
                <w:sz w:val="20"/>
                <w:szCs w:val="20"/>
              </w:rPr>
              <w:t>E-Mail Adresse</w:t>
            </w:r>
          </w:p>
          <w:p w14:paraId="7FE79486" w14:textId="586959C1" w:rsidR="00856EC6" w:rsidRPr="00552842" w:rsidRDefault="00856EC6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239C865" w14:textId="77777777" w:rsidR="00552842" w:rsidRPr="00552842" w:rsidRDefault="00552842" w:rsidP="00412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7C9052" w14:textId="49072646" w:rsidR="00552842" w:rsidRDefault="00552842" w:rsidP="00552842">
      <w:pPr>
        <w:rPr>
          <w:rFonts w:ascii="Arial" w:hAnsi="Arial" w:cs="Arial"/>
          <w:sz w:val="20"/>
          <w:szCs w:val="20"/>
        </w:rPr>
      </w:pPr>
    </w:p>
    <w:p w14:paraId="32541B87" w14:textId="5FB0EA8D" w:rsidR="00856EC6" w:rsidRDefault="00856EC6" w:rsidP="00552842">
      <w:pPr>
        <w:rPr>
          <w:rFonts w:ascii="Arial" w:hAnsi="Arial" w:cs="Arial"/>
          <w:sz w:val="20"/>
          <w:szCs w:val="20"/>
        </w:rPr>
      </w:pPr>
    </w:p>
    <w:p w14:paraId="2122FB44" w14:textId="560E2396" w:rsidR="00856EC6" w:rsidRDefault="00856EC6" w:rsidP="00552842">
      <w:pPr>
        <w:rPr>
          <w:rFonts w:ascii="Arial" w:hAnsi="Arial" w:cs="Arial"/>
          <w:sz w:val="20"/>
          <w:szCs w:val="20"/>
        </w:rPr>
      </w:pPr>
    </w:p>
    <w:p w14:paraId="7778210F" w14:textId="5699280C" w:rsidR="00856EC6" w:rsidRDefault="00856EC6" w:rsidP="00552842">
      <w:pPr>
        <w:rPr>
          <w:rFonts w:ascii="Arial" w:hAnsi="Arial" w:cs="Arial"/>
          <w:sz w:val="20"/>
          <w:szCs w:val="20"/>
        </w:rPr>
      </w:pPr>
    </w:p>
    <w:p w14:paraId="4CA227E7" w14:textId="77777777" w:rsidR="00856EC6" w:rsidRPr="00552842" w:rsidRDefault="00856EC6" w:rsidP="00552842">
      <w:pPr>
        <w:rPr>
          <w:rFonts w:ascii="Arial" w:hAnsi="Arial" w:cs="Arial"/>
          <w:sz w:val="20"/>
          <w:szCs w:val="20"/>
        </w:rPr>
      </w:pPr>
    </w:p>
    <w:p w14:paraId="7B5CD1EB" w14:textId="2752FD98" w:rsidR="00E86029" w:rsidRPr="009758E7" w:rsidRDefault="009758E7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u w:val="single"/>
          <w:lang w:val="de-CH"/>
        </w:rPr>
      </w:pPr>
      <w:r w:rsidRPr="009758E7">
        <w:rPr>
          <w:rFonts w:ascii="Arial" w:hAnsi="Arial" w:cs="Arial"/>
          <w:sz w:val="20"/>
          <w:szCs w:val="20"/>
          <w:u w:val="single"/>
          <w:lang w:val="de-CH"/>
        </w:rPr>
        <w:lastRenderedPageBreak/>
        <w:t>Zusätzliche Angaben</w:t>
      </w:r>
    </w:p>
    <w:p w14:paraId="35D770F5" w14:textId="77777777" w:rsidR="009758E7" w:rsidRDefault="009758E7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758E7" w14:paraId="148434BE" w14:textId="77777777" w:rsidTr="009758E7">
        <w:tc>
          <w:tcPr>
            <w:tcW w:w="4414" w:type="dxa"/>
          </w:tcPr>
          <w:p w14:paraId="0538BB1B" w14:textId="038645F2" w:rsidR="009758E7" w:rsidRDefault="009758E7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Abholung des Materials im Werkhof Matten</w:t>
            </w:r>
            <w:r w:rsidR="00856EC6">
              <w:rPr>
                <w:rFonts w:ascii="Arial" w:hAnsi="Arial" w:cs="Arial"/>
                <w:sz w:val="20"/>
                <w:szCs w:val="20"/>
                <w:lang w:val="de-CH"/>
              </w:rPr>
              <w:t xml:space="preserve"> (</w:t>
            </w:r>
            <w:proofErr w:type="spellStart"/>
            <w:r w:rsidR="00856EC6">
              <w:rPr>
                <w:rFonts w:ascii="Arial" w:hAnsi="Arial" w:cs="Arial"/>
                <w:sz w:val="20"/>
                <w:szCs w:val="20"/>
                <w:lang w:val="de-CH"/>
              </w:rPr>
              <w:t>Hohlengässli</w:t>
            </w:r>
            <w:proofErr w:type="spellEnd"/>
            <w:r w:rsidR="00856EC6">
              <w:rPr>
                <w:rFonts w:ascii="Arial" w:hAnsi="Arial" w:cs="Arial"/>
                <w:sz w:val="20"/>
                <w:szCs w:val="20"/>
                <w:lang w:val="de-CH"/>
              </w:rPr>
              <w:t xml:space="preserve"> 3)</w:t>
            </w:r>
          </w:p>
          <w:p w14:paraId="2DD32FD5" w14:textId="03E1B711" w:rsidR="00856EC6" w:rsidRDefault="00856EC6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414" w:type="dxa"/>
          </w:tcPr>
          <w:p w14:paraId="19DED453" w14:textId="77777777" w:rsidR="009758E7" w:rsidRDefault="009758E7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9758E7" w14:paraId="72959D3A" w14:textId="77777777" w:rsidTr="009758E7">
        <w:tc>
          <w:tcPr>
            <w:tcW w:w="4414" w:type="dxa"/>
          </w:tcPr>
          <w:p w14:paraId="14C6EA9F" w14:textId="3CBDC2AA" w:rsidR="009758E7" w:rsidRDefault="009758E7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Lieferung des Materials durch den Werkhof Matten</w:t>
            </w:r>
            <w:r w:rsidR="002C2F5A">
              <w:rPr>
                <w:rFonts w:ascii="Arial" w:hAnsi="Arial" w:cs="Arial"/>
                <w:sz w:val="20"/>
                <w:szCs w:val="20"/>
                <w:lang w:val="de-CH"/>
              </w:rPr>
              <w:t xml:space="preserve"> gegen Aufpreis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(Angabe von Adresse und Ort)</w:t>
            </w:r>
            <w:r w:rsidR="00856EC6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2EE82688" w14:textId="1F90E5A7" w:rsidR="00856EC6" w:rsidRDefault="00856EC6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414" w:type="dxa"/>
          </w:tcPr>
          <w:p w14:paraId="1B1AEA27" w14:textId="71E326A3" w:rsidR="009758E7" w:rsidRDefault="009758E7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091366F" w14:textId="77777777" w:rsidR="009758E7" w:rsidRPr="00552842" w:rsidRDefault="009758E7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36F9CB7F" w14:textId="63A85DA6" w:rsidR="00666ABA" w:rsidRPr="00552842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B725C" w:rsidRPr="00552842" w14:paraId="31E71742" w14:textId="77777777" w:rsidTr="00EB725C">
        <w:tc>
          <w:tcPr>
            <w:tcW w:w="4414" w:type="dxa"/>
          </w:tcPr>
          <w:p w14:paraId="274B98B1" w14:textId="77777777" w:rsid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52842">
              <w:rPr>
                <w:rFonts w:ascii="Arial" w:hAnsi="Arial" w:cs="Arial"/>
                <w:sz w:val="20"/>
                <w:szCs w:val="20"/>
                <w:lang w:val="de-CH"/>
              </w:rPr>
              <w:t>Ort, Datum</w:t>
            </w:r>
          </w:p>
          <w:p w14:paraId="413B0873" w14:textId="2E239D05" w:rsidR="00856EC6" w:rsidRPr="00552842" w:rsidRDefault="00856EC6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414" w:type="dxa"/>
          </w:tcPr>
          <w:p w14:paraId="10C0075C" w14:textId="77777777" w:rsidR="00EB725C" w:rsidRPr="00552842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EB725C" w:rsidRPr="00552842" w14:paraId="3C8A4CA9" w14:textId="77777777" w:rsidTr="00EB725C">
        <w:tc>
          <w:tcPr>
            <w:tcW w:w="4414" w:type="dxa"/>
          </w:tcPr>
          <w:p w14:paraId="60104752" w14:textId="77777777" w:rsidR="00EB725C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52842">
              <w:rPr>
                <w:rFonts w:ascii="Arial" w:hAnsi="Arial" w:cs="Arial"/>
                <w:sz w:val="20"/>
                <w:szCs w:val="20"/>
                <w:lang w:val="de-CH"/>
              </w:rPr>
              <w:t>Unterschrift</w:t>
            </w:r>
          </w:p>
          <w:p w14:paraId="097419B8" w14:textId="1A2D89E8" w:rsidR="00856EC6" w:rsidRPr="00552842" w:rsidRDefault="00856EC6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414" w:type="dxa"/>
          </w:tcPr>
          <w:p w14:paraId="4F1FEE5C" w14:textId="77777777" w:rsidR="00EB725C" w:rsidRPr="00552842" w:rsidRDefault="00EB725C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460B5A0C" w14:textId="0FD08F8E" w:rsidR="00863793" w:rsidRPr="00552842" w:rsidRDefault="00863793" w:rsidP="001C7495">
            <w:pPr>
              <w:pStyle w:val="KeinAbsatzformat"/>
              <w:tabs>
                <w:tab w:val="left" w:pos="5440"/>
              </w:tabs>
              <w:spacing w:line="260" w:lineRule="atLeast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C8E5893" w14:textId="77777777" w:rsidR="00EB725C" w:rsidRPr="00552842" w:rsidRDefault="00EB725C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3CE5A230" w14:textId="377608E2" w:rsidR="00552842" w:rsidRDefault="00666ABA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552842">
        <w:rPr>
          <w:rFonts w:ascii="Arial" w:hAnsi="Arial" w:cs="Arial"/>
          <w:sz w:val="20"/>
          <w:szCs w:val="20"/>
          <w:lang w:val="de-CH"/>
        </w:rPr>
        <w:t xml:space="preserve">Das Gesuch </w:t>
      </w:r>
      <w:r w:rsidR="00552842">
        <w:rPr>
          <w:rFonts w:ascii="Arial" w:hAnsi="Arial" w:cs="Arial"/>
          <w:sz w:val="20"/>
          <w:szCs w:val="20"/>
          <w:lang w:val="de-CH"/>
        </w:rPr>
        <w:t>ist an</w:t>
      </w:r>
      <w:r w:rsidRPr="00552842">
        <w:rPr>
          <w:rFonts w:ascii="Arial" w:hAnsi="Arial" w:cs="Arial"/>
          <w:sz w:val="20"/>
          <w:szCs w:val="20"/>
          <w:lang w:val="de-CH"/>
        </w:rPr>
        <w:t xml:space="preserve"> die Gemeindeschreiberei Matten bei Interlaken, Baumgartenstrasse 14, 3800 Matten bei Interlaken oder per E-Mail an</w:t>
      </w:r>
      <w:r w:rsidR="00552842">
        <w:rPr>
          <w:rFonts w:ascii="Arial" w:hAnsi="Arial" w:cs="Arial"/>
          <w:sz w:val="20"/>
          <w:szCs w:val="20"/>
          <w:lang w:val="de-CH"/>
        </w:rPr>
        <w:t xml:space="preserve"> </w:t>
      </w:r>
      <w:hyperlink r:id="rId9" w:history="1">
        <w:r w:rsidRPr="00552842">
          <w:rPr>
            <w:rStyle w:val="Hyperlink"/>
            <w:rFonts w:ascii="Arial" w:hAnsi="Arial" w:cs="Arial"/>
            <w:sz w:val="20"/>
            <w:szCs w:val="20"/>
            <w:lang w:val="de-CH"/>
          </w:rPr>
          <w:t>sicherheit@matten.ch</w:t>
        </w:r>
      </w:hyperlink>
      <w:r w:rsidRPr="00552842">
        <w:rPr>
          <w:rFonts w:ascii="Arial" w:hAnsi="Arial" w:cs="Arial"/>
          <w:sz w:val="20"/>
          <w:szCs w:val="20"/>
          <w:lang w:val="de-CH"/>
        </w:rPr>
        <w:t xml:space="preserve"> einzureichen.</w:t>
      </w:r>
      <w:r w:rsidR="00F65536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463FA9AE" w14:textId="135D616A" w:rsidR="00F65536" w:rsidRDefault="00F65536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006ED3E3" w14:textId="270CC643" w:rsidR="00F65536" w:rsidRPr="009758E7" w:rsidRDefault="009758E7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u w:val="single"/>
          <w:lang w:val="de-CH"/>
        </w:rPr>
      </w:pPr>
      <w:r w:rsidRPr="009758E7">
        <w:rPr>
          <w:rFonts w:ascii="Arial" w:hAnsi="Arial" w:cs="Arial"/>
          <w:sz w:val="20"/>
          <w:szCs w:val="20"/>
          <w:u w:val="single"/>
          <w:lang w:val="de-CH"/>
        </w:rPr>
        <w:t>Hinweis</w:t>
      </w:r>
    </w:p>
    <w:p w14:paraId="301EC225" w14:textId="24EDC1BE" w:rsidR="009758E7" w:rsidRDefault="009758E7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Beschädigtes oder verlorenes Material wird dem Mieter zum Wiederbeschaffungspreis in Rechnung gestellt. </w:t>
      </w:r>
    </w:p>
    <w:p w14:paraId="502E4EBE" w14:textId="1B8FBC1F" w:rsidR="00856EC6" w:rsidRDefault="00856EC6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p w14:paraId="7430B6B8" w14:textId="67547A03" w:rsidR="00856EC6" w:rsidRPr="001326E1" w:rsidRDefault="001326E1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u w:val="single"/>
          <w:lang w:val="de-CH"/>
        </w:rPr>
      </w:pPr>
      <w:r w:rsidRPr="001326E1">
        <w:rPr>
          <w:rFonts w:ascii="Arial" w:hAnsi="Arial" w:cs="Arial"/>
          <w:sz w:val="20"/>
          <w:szCs w:val="20"/>
          <w:u w:val="single"/>
          <w:lang w:val="de-CH"/>
        </w:rPr>
        <w:t>Kosten</w:t>
      </w:r>
      <w:r>
        <w:rPr>
          <w:rFonts w:ascii="Arial" w:hAnsi="Arial" w:cs="Arial"/>
          <w:sz w:val="20"/>
          <w:szCs w:val="20"/>
          <w:u w:val="single"/>
          <w:lang w:val="de-CH"/>
        </w:rPr>
        <w:t xml:space="preserve"> pro Plakatständer</w:t>
      </w:r>
    </w:p>
    <w:p w14:paraId="75ABB42D" w14:textId="7C9E8335" w:rsidR="00856EC6" w:rsidRDefault="001326E1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Nach Anhang 1 der Gebührenverordnung vom 1. Januar 2026:</w:t>
      </w:r>
    </w:p>
    <w:p w14:paraId="08C9276C" w14:textId="77777777" w:rsidR="001326E1" w:rsidRPr="001326E1" w:rsidRDefault="001326E1" w:rsidP="001326E1">
      <w:pPr>
        <w:pStyle w:val="KeinAbsatzformat"/>
        <w:tabs>
          <w:tab w:val="left" w:leader="dot" w:pos="2127"/>
          <w:tab w:val="right" w:pos="3544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1326E1">
        <w:rPr>
          <w:rFonts w:ascii="Arial" w:hAnsi="Arial" w:cs="Arial"/>
          <w:sz w:val="20"/>
          <w:szCs w:val="20"/>
          <w:lang w:val="de-CH"/>
        </w:rPr>
        <w:t>Bis 1 Woche</w:t>
      </w:r>
      <w:r w:rsidRPr="001326E1">
        <w:rPr>
          <w:rFonts w:ascii="Arial" w:hAnsi="Arial" w:cs="Arial"/>
          <w:sz w:val="20"/>
          <w:szCs w:val="20"/>
          <w:lang w:val="de-CH"/>
        </w:rPr>
        <w:tab/>
        <w:t>CHF</w:t>
      </w:r>
      <w:r w:rsidRPr="001326E1">
        <w:rPr>
          <w:rFonts w:ascii="Arial" w:hAnsi="Arial" w:cs="Arial"/>
          <w:sz w:val="20"/>
          <w:szCs w:val="20"/>
          <w:lang w:val="de-CH"/>
        </w:rPr>
        <w:tab/>
        <w:t>50.00</w:t>
      </w:r>
    </w:p>
    <w:p w14:paraId="27FA06D2" w14:textId="77777777" w:rsidR="001326E1" w:rsidRPr="001326E1" w:rsidRDefault="001326E1" w:rsidP="001326E1">
      <w:pPr>
        <w:pStyle w:val="KeinAbsatzformat"/>
        <w:tabs>
          <w:tab w:val="left" w:leader="dot" w:pos="2127"/>
          <w:tab w:val="right" w:pos="3544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1326E1">
        <w:rPr>
          <w:rFonts w:ascii="Arial" w:hAnsi="Arial" w:cs="Arial"/>
          <w:sz w:val="20"/>
          <w:szCs w:val="20"/>
          <w:lang w:val="de-CH"/>
        </w:rPr>
        <w:t>Bis 2 Wochen</w:t>
      </w:r>
      <w:r w:rsidRPr="001326E1">
        <w:rPr>
          <w:rFonts w:ascii="Arial" w:hAnsi="Arial" w:cs="Arial"/>
          <w:sz w:val="20"/>
          <w:szCs w:val="20"/>
          <w:lang w:val="de-CH"/>
        </w:rPr>
        <w:tab/>
        <w:t>CHF</w:t>
      </w:r>
      <w:r w:rsidRPr="001326E1">
        <w:rPr>
          <w:rFonts w:ascii="Arial" w:hAnsi="Arial" w:cs="Arial"/>
          <w:sz w:val="20"/>
          <w:szCs w:val="20"/>
          <w:lang w:val="de-CH"/>
        </w:rPr>
        <w:tab/>
        <w:t>75.00</w:t>
      </w:r>
    </w:p>
    <w:p w14:paraId="3DE45CB0" w14:textId="77777777" w:rsidR="001326E1" w:rsidRPr="001326E1" w:rsidRDefault="001326E1" w:rsidP="001326E1">
      <w:pPr>
        <w:pStyle w:val="KeinAbsatzformat"/>
        <w:tabs>
          <w:tab w:val="left" w:leader="dot" w:pos="2127"/>
          <w:tab w:val="right" w:pos="3544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1326E1">
        <w:rPr>
          <w:rFonts w:ascii="Arial" w:hAnsi="Arial" w:cs="Arial"/>
          <w:sz w:val="20"/>
          <w:szCs w:val="20"/>
          <w:lang w:val="de-CH"/>
        </w:rPr>
        <w:t>Bis 3 Wochen</w:t>
      </w:r>
      <w:r w:rsidRPr="001326E1">
        <w:rPr>
          <w:rFonts w:ascii="Arial" w:hAnsi="Arial" w:cs="Arial"/>
          <w:sz w:val="20"/>
          <w:szCs w:val="20"/>
          <w:lang w:val="de-CH"/>
        </w:rPr>
        <w:tab/>
        <w:t>CHF</w:t>
      </w:r>
      <w:r w:rsidRPr="001326E1">
        <w:rPr>
          <w:rFonts w:ascii="Arial" w:hAnsi="Arial" w:cs="Arial"/>
          <w:sz w:val="20"/>
          <w:szCs w:val="20"/>
          <w:lang w:val="de-CH"/>
        </w:rPr>
        <w:tab/>
        <w:t>100.00</w:t>
      </w:r>
    </w:p>
    <w:p w14:paraId="7CC4A0D4" w14:textId="77777777" w:rsidR="001326E1" w:rsidRPr="001326E1" w:rsidRDefault="001326E1" w:rsidP="001326E1">
      <w:pPr>
        <w:pStyle w:val="KeinAbsatzformat"/>
        <w:tabs>
          <w:tab w:val="left" w:leader="dot" w:pos="2127"/>
          <w:tab w:val="right" w:pos="3544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1326E1">
        <w:rPr>
          <w:rFonts w:ascii="Arial" w:hAnsi="Arial" w:cs="Arial"/>
          <w:sz w:val="20"/>
          <w:szCs w:val="20"/>
          <w:lang w:val="de-CH"/>
        </w:rPr>
        <w:t>4 bis 6 Wochen</w:t>
      </w:r>
      <w:r w:rsidRPr="001326E1">
        <w:rPr>
          <w:rFonts w:ascii="Arial" w:hAnsi="Arial" w:cs="Arial"/>
          <w:sz w:val="20"/>
          <w:szCs w:val="20"/>
          <w:lang w:val="de-CH"/>
        </w:rPr>
        <w:tab/>
        <w:t>CHF</w:t>
      </w:r>
      <w:r w:rsidRPr="001326E1">
        <w:rPr>
          <w:rFonts w:ascii="Arial" w:hAnsi="Arial" w:cs="Arial"/>
          <w:sz w:val="20"/>
          <w:szCs w:val="20"/>
          <w:lang w:val="de-CH"/>
        </w:rPr>
        <w:tab/>
        <w:t>120.00</w:t>
      </w:r>
    </w:p>
    <w:p w14:paraId="27B1D904" w14:textId="1E5ADD81" w:rsidR="001326E1" w:rsidRDefault="001326E1" w:rsidP="001326E1">
      <w:pPr>
        <w:pStyle w:val="KeinAbsatzformat"/>
        <w:tabs>
          <w:tab w:val="left" w:leader="dot" w:pos="2127"/>
          <w:tab w:val="right" w:pos="3544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  <w:r w:rsidRPr="001326E1">
        <w:rPr>
          <w:rFonts w:ascii="Arial" w:hAnsi="Arial" w:cs="Arial"/>
          <w:sz w:val="20"/>
          <w:szCs w:val="20"/>
          <w:lang w:val="de-CH"/>
        </w:rPr>
        <w:t>Bis 8 Wochen</w:t>
      </w:r>
      <w:r w:rsidRPr="001326E1">
        <w:rPr>
          <w:rFonts w:ascii="Arial" w:hAnsi="Arial" w:cs="Arial"/>
          <w:sz w:val="20"/>
          <w:szCs w:val="20"/>
          <w:lang w:val="de-CH"/>
        </w:rPr>
        <w:tab/>
        <w:t>CHF</w:t>
      </w:r>
      <w:r w:rsidRPr="001326E1">
        <w:rPr>
          <w:rFonts w:ascii="Arial" w:hAnsi="Arial" w:cs="Arial"/>
          <w:sz w:val="20"/>
          <w:szCs w:val="20"/>
          <w:lang w:val="de-CH"/>
        </w:rPr>
        <w:tab/>
        <w:t>140.00</w:t>
      </w:r>
    </w:p>
    <w:p w14:paraId="47959417" w14:textId="77777777" w:rsidR="001326E1" w:rsidRPr="00552842" w:rsidRDefault="001326E1" w:rsidP="001C7495">
      <w:pPr>
        <w:pStyle w:val="KeinAbsatzformat"/>
        <w:tabs>
          <w:tab w:val="left" w:pos="5440"/>
        </w:tabs>
        <w:spacing w:line="260" w:lineRule="atLeast"/>
        <w:rPr>
          <w:rFonts w:ascii="Arial" w:hAnsi="Arial" w:cs="Arial"/>
          <w:sz w:val="20"/>
          <w:szCs w:val="20"/>
          <w:lang w:val="de-CH"/>
        </w:rPr>
      </w:pPr>
    </w:p>
    <w:sectPr w:rsidR="001326E1" w:rsidRPr="00552842" w:rsidSect="001A7CA7">
      <w:type w:val="continuous"/>
      <w:pgSz w:w="11900" w:h="16840"/>
      <w:pgMar w:top="1644" w:right="1644" w:bottom="1247" w:left="1418" w:header="709" w:footer="170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50EC5" w14:textId="77777777" w:rsidR="00A106EF" w:rsidRDefault="00A106EF" w:rsidP="005C4421">
      <w:r>
        <w:separator/>
      </w:r>
    </w:p>
  </w:endnote>
  <w:endnote w:type="continuationSeparator" w:id="0">
    <w:p w14:paraId="483FF1F9" w14:textId="77777777" w:rsidR="00A106EF" w:rsidRDefault="00A106EF" w:rsidP="005C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CA89" w14:textId="77777777" w:rsidR="00A106EF" w:rsidRDefault="00A106EF" w:rsidP="005C4421">
      <w:r>
        <w:separator/>
      </w:r>
    </w:p>
  </w:footnote>
  <w:footnote w:type="continuationSeparator" w:id="0">
    <w:p w14:paraId="40A2DBA7" w14:textId="77777777" w:rsidR="00A106EF" w:rsidRDefault="00A106EF" w:rsidP="005C4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9C02" w14:textId="77777777" w:rsidR="009A6A47" w:rsidRDefault="0066454C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B382303" wp14:editId="53A3E3DC">
          <wp:simplePos x="0" y="0"/>
          <wp:positionH relativeFrom="column">
            <wp:posOffset>-900112</wp:posOffset>
          </wp:positionH>
          <wp:positionV relativeFrom="page">
            <wp:posOffset>-14288</wp:posOffset>
          </wp:positionV>
          <wp:extent cx="7585200" cy="107316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Briefpapier_EWGMatten_Sicherheit_2020_S2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1DED6" w14:textId="77777777" w:rsidR="009B3BA2" w:rsidRDefault="0066454C" w:rsidP="0066454C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694A7C" wp14:editId="4F5B4F89">
          <wp:simplePos x="0" y="0"/>
          <wp:positionH relativeFrom="column">
            <wp:posOffset>-900112</wp:posOffset>
          </wp:positionH>
          <wp:positionV relativeFrom="page">
            <wp:posOffset>0</wp:posOffset>
          </wp:positionV>
          <wp:extent cx="7585200" cy="10731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Briefpapier_EWGMatten_Sicherheit_2020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060B5"/>
    <w:multiLevelType w:val="hybridMultilevel"/>
    <w:tmpl w:val="B04261BE"/>
    <w:lvl w:ilvl="0" w:tplc="18582F8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2096D"/>
    <w:multiLevelType w:val="hybridMultilevel"/>
    <w:tmpl w:val="93409F28"/>
    <w:lvl w:ilvl="0" w:tplc="748463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A2022"/>
    <w:multiLevelType w:val="hybridMultilevel"/>
    <w:tmpl w:val="6588A3E6"/>
    <w:lvl w:ilvl="0" w:tplc="7BD0763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523705">
    <w:abstractNumId w:val="1"/>
  </w:num>
  <w:num w:numId="2" w16cid:durableId="803545040">
    <w:abstractNumId w:val="2"/>
  </w:num>
  <w:num w:numId="3" w16cid:durableId="96901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35"/>
    <w:rsid w:val="0003613B"/>
    <w:rsid w:val="00042C1B"/>
    <w:rsid w:val="000457FB"/>
    <w:rsid w:val="000717C5"/>
    <w:rsid w:val="00086D12"/>
    <w:rsid w:val="001326E1"/>
    <w:rsid w:val="001A7CA7"/>
    <w:rsid w:val="001C7495"/>
    <w:rsid w:val="001D2D70"/>
    <w:rsid w:val="001F23E4"/>
    <w:rsid w:val="002024CD"/>
    <w:rsid w:val="00291A5E"/>
    <w:rsid w:val="002B0170"/>
    <w:rsid w:val="002C2F5A"/>
    <w:rsid w:val="002C5AC1"/>
    <w:rsid w:val="00383200"/>
    <w:rsid w:val="00425CA2"/>
    <w:rsid w:val="004926A6"/>
    <w:rsid w:val="00534E54"/>
    <w:rsid w:val="00541766"/>
    <w:rsid w:val="00552842"/>
    <w:rsid w:val="00571C1A"/>
    <w:rsid w:val="005A0ED9"/>
    <w:rsid w:val="005C4421"/>
    <w:rsid w:val="006622D3"/>
    <w:rsid w:val="00662767"/>
    <w:rsid w:val="0066454C"/>
    <w:rsid w:val="00666ABA"/>
    <w:rsid w:val="006708E2"/>
    <w:rsid w:val="006A1081"/>
    <w:rsid w:val="00777A6E"/>
    <w:rsid w:val="00777FC1"/>
    <w:rsid w:val="007C3A1C"/>
    <w:rsid w:val="007F04E7"/>
    <w:rsid w:val="00831935"/>
    <w:rsid w:val="00856EC6"/>
    <w:rsid w:val="00863793"/>
    <w:rsid w:val="00866A3D"/>
    <w:rsid w:val="00930C4F"/>
    <w:rsid w:val="009758E7"/>
    <w:rsid w:val="009A6A47"/>
    <w:rsid w:val="009B3BA2"/>
    <w:rsid w:val="00A106EF"/>
    <w:rsid w:val="00AB3719"/>
    <w:rsid w:val="00AE5E24"/>
    <w:rsid w:val="00AE7726"/>
    <w:rsid w:val="00BA30EC"/>
    <w:rsid w:val="00BB24B4"/>
    <w:rsid w:val="00BC62A3"/>
    <w:rsid w:val="00C431EB"/>
    <w:rsid w:val="00C60D31"/>
    <w:rsid w:val="00C64C4D"/>
    <w:rsid w:val="00C84DF0"/>
    <w:rsid w:val="00CA1053"/>
    <w:rsid w:val="00CA3379"/>
    <w:rsid w:val="00CB1C41"/>
    <w:rsid w:val="00CD3E79"/>
    <w:rsid w:val="00CE35DC"/>
    <w:rsid w:val="00D21DDF"/>
    <w:rsid w:val="00D2364A"/>
    <w:rsid w:val="00DC49E6"/>
    <w:rsid w:val="00DC4DA6"/>
    <w:rsid w:val="00E86029"/>
    <w:rsid w:val="00E97BF8"/>
    <w:rsid w:val="00EB725C"/>
    <w:rsid w:val="00EC163E"/>
    <w:rsid w:val="00EF28C8"/>
    <w:rsid w:val="00F63151"/>
    <w:rsid w:val="00F65536"/>
    <w:rsid w:val="00F95CBB"/>
    <w:rsid w:val="00FA1F2A"/>
    <w:rsid w:val="00FB0A0F"/>
    <w:rsid w:val="00FC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6A83413"/>
  <w14:defaultImageDpi w14:val="330"/>
  <w15:docId w15:val="{9795533C-72EE-4F37-8EE1-634B5012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7495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DC49E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49E6"/>
    <w:rPr>
      <w:rFonts w:ascii="Lucida Grande" w:hAnsi="Lucida Grande" w:cs="Lucida Grande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49E6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C4421"/>
    <w:pPr>
      <w:tabs>
        <w:tab w:val="center" w:pos="4536"/>
        <w:tab w:val="right" w:pos="9072"/>
      </w:tabs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5C4421"/>
  </w:style>
  <w:style w:type="paragraph" w:styleId="Fuzeile">
    <w:name w:val="footer"/>
    <w:basedOn w:val="Standard"/>
    <w:link w:val="FuzeileZchn"/>
    <w:uiPriority w:val="99"/>
    <w:unhideWhenUsed/>
    <w:rsid w:val="005C4421"/>
    <w:pPr>
      <w:tabs>
        <w:tab w:val="center" w:pos="4536"/>
        <w:tab w:val="right" w:pos="9072"/>
      </w:tabs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C4421"/>
  </w:style>
  <w:style w:type="table" w:styleId="Tabellenraster">
    <w:name w:val="Table Grid"/>
    <w:basedOn w:val="NormaleTabelle"/>
    <w:uiPriority w:val="39"/>
    <w:rsid w:val="0007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66AB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6AB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B24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icherheit@matt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landolt\Desktop\Gesuch-M&#228;ri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Gesuch-Märit</Template>
  <TotalTime>0</TotalTime>
  <Pages>2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Moser Graphic Design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Landolt</dc:creator>
  <cp:lastModifiedBy>David Abrecht</cp:lastModifiedBy>
  <cp:revision>17</cp:revision>
  <cp:lastPrinted>2021-10-13T08:06:00Z</cp:lastPrinted>
  <dcterms:created xsi:type="dcterms:W3CDTF">2021-07-05T12:45:00Z</dcterms:created>
  <dcterms:modified xsi:type="dcterms:W3CDTF">2025-12-03T10:49:00Z</dcterms:modified>
</cp:coreProperties>
</file>